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214" w:rsidRDefault="00743C34" w:rsidP="00A41214">
      <w:pPr>
        <w:tabs>
          <w:tab w:val="left" w:pos="1134"/>
        </w:tabs>
        <w:ind w:left="567"/>
      </w:pPr>
      <w:bookmarkStart w:id="0" w:name="_GoBack"/>
      <w:bookmarkEnd w:id="0"/>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2971800</wp:posOffset>
                </wp:positionH>
                <wp:positionV relativeFrom="paragraph">
                  <wp:posOffset>0</wp:posOffset>
                </wp:positionV>
                <wp:extent cx="2824480" cy="1363980"/>
                <wp:effectExtent l="0" t="0" r="0" b="0"/>
                <wp:wrapThrough wrapText="bothSides">
                  <wp:wrapPolygon edited="0">
                    <wp:start x="437" y="905"/>
                    <wp:lineTo x="437" y="7240"/>
                    <wp:lineTo x="9032" y="11162"/>
                    <wp:lineTo x="10781" y="11162"/>
                    <wp:lineTo x="5536" y="12972"/>
                    <wp:lineTo x="5536" y="14480"/>
                    <wp:lineTo x="8158" y="15989"/>
                    <wp:lineTo x="8158" y="16291"/>
                    <wp:lineTo x="12820" y="20514"/>
                    <wp:lineTo x="13112" y="21117"/>
                    <wp:lineTo x="20541" y="21117"/>
                    <wp:lineTo x="20978" y="13575"/>
                    <wp:lineTo x="19376" y="12972"/>
                    <wp:lineTo x="10781" y="11162"/>
                    <wp:lineTo x="11800" y="11162"/>
                    <wp:lineTo x="20833" y="6939"/>
                    <wp:lineTo x="20833" y="2112"/>
                    <wp:lineTo x="20687" y="905"/>
                    <wp:lineTo x="437" y="905"/>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4480" cy="1363980"/>
                          <a:chOff x="0" y="0"/>
                          <a:chExt cx="2824480" cy="1363980"/>
                        </a:xfrm>
                      </wpg:grpSpPr>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065" cy="588645"/>
                          </a:xfrm>
                          <a:prstGeom prst="rect">
                            <a:avLst/>
                          </a:prstGeom>
                          <a:noFill/>
                          <a:ln>
                            <a:noFill/>
                          </a:ln>
                        </pic:spPr>
                      </pic:pic>
                      <pic:pic xmlns:pic="http://schemas.openxmlformats.org/drawingml/2006/picture">
                        <pic:nvPicPr>
                          <pic:cNvPr id="6"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94665" y="800100"/>
                            <a:ext cx="2329815" cy="5638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34pt;margin-top:0;width:222.4pt;height:107.4pt;z-index:251658240" coordsize="28244,13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ABsg5N+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AbIOTf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kAGyDk39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ADYgyd9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gAfIODf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ACUg2t+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cAMSDO3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gAPIPDf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YAQiC931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ACgg199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YAIyDc36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KyDU3x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wA2IMnf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EAISDe37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ACMg3N+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AB0g4t/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ACEg3t9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QAlINr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ADwgw9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QAhIN7f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8AOyDE3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gAOCDH37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0ALyDQ34/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AKSDW3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AAIyDc34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IAMCDP34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AB8g4N+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AJCDb3w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AC8g0N9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AC4g0d+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8AMyDM3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ACcg2N+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gBSIK3f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AD4g&#10;wd+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ADkgxt9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AAtINLf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0AJyDY35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AB8g4N8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AFiDp3y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QArINTf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ACkg1t/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ACsg1N+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ALSDS&#10;3y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ADMgzN/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gA5IMbf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cAKiDV3+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060;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490/FAAAA2gAAAA8AAABkcnMvZG93bnJldi54bWxEj09rwkAUxO8Fv8PyCr2Ibiyh1ZiNWKHW&#10;k8U/4PWZfU2C2bchu8a0n75bEHocZuY3TLroTS06al1lWcFkHIEgzq2uuFBwPLyPpiCcR9ZYWyYF&#10;3+RgkQ0eUky0vfGOur0vRICwS1BB6X2TSOnykgy6sW2Ig/dlW4M+yLaQusVbgJtaPkfRizRYcVgo&#10;saFVSfllfzUKZpv18XN9tmh+rqvh2/bDNq+nWKmnx345B+Gp9//he3ujFcTwdyXc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PdPxQAAANoAAAAPAAAAAAAAAAAAAAAA&#10;AJ8CAABkcnMvZG93bnJldi54bWxQSwUGAAAAAAQABAD3AAAAkQMAAAAA&#10;">
                  <v:imagedata r:id="rId11" o:title=""/>
                  <v:path arrowok="t"/>
                </v:shape>
                <v:shape id="Picture 4" o:spid="_x0000_s1028" type="#_x0000_t75" style="position:absolute;left:4946;top:8001;width:23298;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Wq7EAAAA2gAAAA8AAABkcnMvZG93bnJldi54bWxEj09rwkAUxO9Cv8PyCr1Is7GVUFJXUaEg&#10;2IvWg8dH9uUP7r6N2TVJv71bKHgcZuY3zGI1WiN66nzjWMEsSUEQF043XCk4/Xy9foDwAVmjcUwK&#10;fsnDavk0WWCu3cAH6o+hEhHCPkcFdQhtLqUvarLoE9cSR690ncUQZVdJ3eEQ4dbItzTNpMWG40KN&#10;LW1rKi7Hm1XwvjOb0/xSTvfZtc/C2bjv4XBW6uV5XH+CCDSGR/i/vdMKMvi7Em+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kWq7EAAAA2gAAAA8AAAAAAAAAAAAAAAAA&#10;nwIAAGRycy9kb3ducmV2LnhtbFBLBQYAAAAABAAEAPcAAACQAwAAAAA=&#10;">
                  <v:imagedata r:id="rId12" o:title=""/>
                  <v:path arrowok="t"/>
                </v:shape>
                <w10:wrap type="through"/>
              </v:group>
            </w:pict>
          </mc:Fallback>
        </mc:AlternateContent>
      </w:r>
    </w:p>
    <w:p w:rsidR="00A41214" w:rsidRDefault="00A41214" w:rsidP="00A41214">
      <w:pPr>
        <w:ind w:left="426"/>
      </w:pPr>
    </w:p>
    <w:p w:rsidR="00A41214" w:rsidRDefault="00A41214" w:rsidP="00A41214">
      <w:pPr>
        <w:tabs>
          <w:tab w:val="left" w:pos="1134"/>
        </w:tabs>
      </w:pPr>
    </w:p>
    <w:p w:rsidR="00A41214" w:rsidRDefault="00A41214" w:rsidP="00A41214">
      <w:pPr>
        <w:tabs>
          <w:tab w:val="left" w:pos="1134"/>
        </w:tabs>
      </w:pPr>
    </w:p>
    <w:p w:rsidR="00A41214" w:rsidRDefault="00A41214" w:rsidP="00A41214">
      <w:pPr>
        <w:tabs>
          <w:tab w:val="left" w:pos="1134"/>
        </w:tabs>
      </w:pPr>
    </w:p>
    <w:p w:rsidR="00A41214" w:rsidRDefault="00A41214" w:rsidP="00A41214">
      <w:pPr>
        <w:tabs>
          <w:tab w:val="left" w:pos="1134"/>
        </w:tabs>
      </w:pPr>
    </w:p>
    <w:p w:rsidR="00A41214" w:rsidRDefault="00A41214" w:rsidP="00A41214">
      <w:pPr>
        <w:tabs>
          <w:tab w:val="left" w:pos="1134"/>
        </w:tabs>
        <w:rPr>
          <w:rFonts w:ascii="Arial" w:hAnsi="Arial" w:cs="Arial"/>
        </w:rPr>
      </w:pPr>
    </w:p>
    <w:p w:rsidR="00A41214" w:rsidRDefault="00A41214" w:rsidP="00A41214">
      <w:pPr>
        <w:tabs>
          <w:tab w:val="left" w:pos="1134"/>
        </w:tabs>
        <w:rPr>
          <w:rFonts w:ascii="Arial" w:hAnsi="Arial" w:cs="Arial"/>
        </w:rPr>
      </w:pPr>
      <w:r>
        <w:rPr>
          <w:rFonts w:ascii="Arial" w:hAnsi="Arial" w:cs="Arial"/>
        </w:rPr>
        <w:t>Til: Stortingets utenriks- og forsvarskomité</w:t>
      </w:r>
    </w:p>
    <w:p w:rsidR="00A41214" w:rsidRDefault="00A41214" w:rsidP="00A41214">
      <w:pPr>
        <w:tabs>
          <w:tab w:val="left" w:pos="1134"/>
        </w:tabs>
        <w:rPr>
          <w:rFonts w:ascii="Arial" w:hAnsi="Arial" w:cs="Arial"/>
        </w:rPr>
      </w:pPr>
    </w:p>
    <w:p w:rsidR="00A41214" w:rsidRDefault="00A41214" w:rsidP="00A41214">
      <w:pPr>
        <w:tabs>
          <w:tab w:val="left" w:pos="1134"/>
        </w:tabs>
        <w:rPr>
          <w:rFonts w:ascii="Arial" w:hAnsi="Arial" w:cs="Arial"/>
        </w:rPr>
      </w:pPr>
    </w:p>
    <w:p w:rsidR="00A41214" w:rsidRPr="00065550" w:rsidRDefault="00A41214" w:rsidP="00A41214">
      <w:pPr>
        <w:tabs>
          <w:tab w:val="left" w:pos="1134"/>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65550">
        <w:rPr>
          <w:rFonts w:ascii="Arial" w:hAnsi="Arial" w:cs="Arial"/>
          <w:sz w:val="22"/>
          <w:szCs w:val="22"/>
        </w:rPr>
        <w:t>Oslo</w:t>
      </w:r>
      <w:r>
        <w:rPr>
          <w:rFonts w:ascii="Arial" w:hAnsi="Arial" w:cs="Arial"/>
          <w:sz w:val="22"/>
          <w:szCs w:val="22"/>
        </w:rPr>
        <w:t>, 2</w:t>
      </w:r>
      <w:r w:rsidR="008162BE">
        <w:rPr>
          <w:rFonts w:ascii="Arial" w:hAnsi="Arial" w:cs="Arial"/>
          <w:sz w:val="22"/>
          <w:szCs w:val="22"/>
        </w:rPr>
        <w:t>5</w:t>
      </w:r>
      <w:r>
        <w:rPr>
          <w:rFonts w:ascii="Arial" w:hAnsi="Arial" w:cs="Arial"/>
          <w:sz w:val="22"/>
          <w:szCs w:val="22"/>
        </w:rPr>
        <w:t>. september 2014</w:t>
      </w:r>
    </w:p>
    <w:p w:rsidR="00A41214" w:rsidRPr="00065550" w:rsidRDefault="00A41214" w:rsidP="00A41214">
      <w:pPr>
        <w:tabs>
          <w:tab w:val="left" w:pos="1134"/>
        </w:tabs>
        <w:rPr>
          <w:rFonts w:ascii="Arial" w:hAnsi="Arial" w:cs="Arial"/>
          <w:sz w:val="22"/>
          <w:szCs w:val="22"/>
        </w:rPr>
      </w:pPr>
    </w:p>
    <w:p w:rsidR="00A41214" w:rsidRPr="00065550" w:rsidRDefault="00A41214" w:rsidP="00A41214">
      <w:pPr>
        <w:tabs>
          <w:tab w:val="left" w:pos="1134"/>
        </w:tabs>
        <w:ind w:right="566"/>
        <w:rPr>
          <w:rFonts w:ascii="Arial" w:hAnsi="Arial" w:cs="Arial"/>
          <w:b/>
          <w:sz w:val="22"/>
          <w:szCs w:val="22"/>
        </w:rPr>
      </w:pPr>
    </w:p>
    <w:p w:rsidR="00A41214" w:rsidRPr="00065550" w:rsidRDefault="00A41214" w:rsidP="00A41214">
      <w:pPr>
        <w:pStyle w:val="Standard"/>
        <w:rPr>
          <w:b/>
        </w:rPr>
      </w:pPr>
    </w:p>
    <w:p w:rsidR="00A41214" w:rsidRPr="00065550" w:rsidRDefault="00A41214" w:rsidP="00A41214">
      <w:pPr>
        <w:pStyle w:val="Standard"/>
        <w:rPr>
          <w:b/>
          <w:sz w:val="24"/>
        </w:rPr>
      </w:pPr>
      <w:r w:rsidRPr="00065550">
        <w:rPr>
          <w:b/>
          <w:sz w:val="24"/>
        </w:rPr>
        <w:t>Høringsuttalelse fra</w:t>
      </w:r>
      <w:r>
        <w:rPr>
          <w:b/>
          <w:sz w:val="24"/>
        </w:rPr>
        <w:t xml:space="preserve"> Regnskogfondet til Meld. St. 25</w:t>
      </w:r>
      <w:r w:rsidRPr="00065550">
        <w:rPr>
          <w:b/>
          <w:sz w:val="24"/>
        </w:rPr>
        <w:t xml:space="preserve"> (</w:t>
      </w:r>
      <w:r>
        <w:rPr>
          <w:b/>
          <w:sz w:val="24"/>
        </w:rPr>
        <w:t>20</w:t>
      </w:r>
      <w:r w:rsidRPr="00065550">
        <w:rPr>
          <w:b/>
          <w:sz w:val="24"/>
        </w:rPr>
        <w:t>13</w:t>
      </w:r>
      <w:r>
        <w:rPr>
          <w:b/>
          <w:sz w:val="24"/>
        </w:rPr>
        <w:t>-2014</w:t>
      </w:r>
      <w:r w:rsidRPr="00065550">
        <w:rPr>
          <w:b/>
          <w:sz w:val="24"/>
        </w:rPr>
        <w:t>)</w:t>
      </w:r>
      <w:r>
        <w:rPr>
          <w:b/>
          <w:sz w:val="24"/>
        </w:rPr>
        <w:t xml:space="preserve"> Utdanning for utvikling</w:t>
      </w:r>
    </w:p>
    <w:p w:rsidR="00A41214" w:rsidRDefault="00A41214" w:rsidP="00A41214">
      <w:pPr>
        <w:pStyle w:val="Standard"/>
        <w:rPr>
          <w:sz w:val="24"/>
        </w:rPr>
      </w:pPr>
      <w:r w:rsidRPr="00065550">
        <w:rPr>
          <w:sz w:val="24"/>
        </w:rPr>
        <w:t>Regnskogfondet ønsker å kommenter</w:t>
      </w:r>
      <w:r>
        <w:rPr>
          <w:sz w:val="24"/>
        </w:rPr>
        <w:t xml:space="preserve">e på Utenriksdepartementets melding om Utdanning for utvikling. </w:t>
      </w:r>
      <w:r w:rsidRPr="00065550">
        <w:rPr>
          <w:sz w:val="24"/>
        </w:rPr>
        <w:t>Ko</w:t>
      </w:r>
      <w:r>
        <w:rPr>
          <w:sz w:val="24"/>
        </w:rPr>
        <w:t>mmentarene omhandler meldingens manglende prioriteringer for utdanning for urfolk.</w:t>
      </w:r>
    </w:p>
    <w:p w:rsidR="00A41214" w:rsidRPr="00051D4C" w:rsidRDefault="00A41214" w:rsidP="00A41214">
      <w:pPr>
        <w:pStyle w:val="Standard"/>
        <w:rPr>
          <w:rFonts w:eastAsia="Calibri"/>
          <w:sz w:val="24"/>
          <w:szCs w:val="24"/>
        </w:rPr>
      </w:pPr>
      <w:r>
        <w:rPr>
          <w:sz w:val="24"/>
          <w:szCs w:val="24"/>
        </w:rPr>
        <w:t xml:space="preserve">Urfolk representerer helt unike kulturer og unik kunnskap som er av stor global verdi. Likevel er utdanning for urfolk et tema som har fått alt for lite fokus, og urfolk over store deler av verden faller utenfor utdanningssystemet eller står overfor et utdanningssystem som ikke tar hensyn til deres rettigheter og behov. </w:t>
      </w:r>
      <w:r w:rsidRPr="00051D4C">
        <w:rPr>
          <w:sz w:val="24"/>
          <w:szCs w:val="24"/>
        </w:rPr>
        <w:t>Rapporten «State of</w:t>
      </w:r>
      <w:r>
        <w:rPr>
          <w:sz w:val="24"/>
          <w:szCs w:val="24"/>
        </w:rPr>
        <w:t xml:space="preserve"> </w:t>
      </w:r>
      <w:r w:rsidRPr="00051D4C">
        <w:rPr>
          <w:sz w:val="24"/>
          <w:szCs w:val="24"/>
        </w:rPr>
        <w:t>the</w:t>
      </w:r>
      <w:r>
        <w:rPr>
          <w:sz w:val="24"/>
          <w:szCs w:val="24"/>
        </w:rPr>
        <w:t xml:space="preserve"> </w:t>
      </w:r>
      <w:r w:rsidRPr="00051D4C">
        <w:rPr>
          <w:sz w:val="24"/>
          <w:szCs w:val="24"/>
        </w:rPr>
        <w:t>World’s</w:t>
      </w:r>
      <w:r>
        <w:rPr>
          <w:sz w:val="24"/>
          <w:szCs w:val="24"/>
        </w:rPr>
        <w:t xml:space="preserve"> </w:t>
      </w:r>
      <w:r w:rsidRPr="00051D4C">
        <w:rPr>
          <w:sz w:val="24"/>
          <w:szCs w:val="24"/>
        </w:rPr>
        <w:t xml:space="preserve">Minorities and Indigenous Peoples», av Minority Rights Group International, fra 2009, konstaterer at mellom 50% og 70% av barn i verden som ikke går på skole tilhører minoriteter eller urfolk. </w:t>
      </w:r>
      <w:r w:rsidRPr="00051D4C">
        <w:rPr>
          <w:rFonts w:eastAsia="Calibri"/>
          <w:sz w:val="24"/>
          <w:szCs w:val="24"/>
        </w:rPr>
        <w:t xml:space="preserve">Elever fra urfolk og andre minoriteter har det laveste utdanningsnivået, den laveste familieinntekten og den høyeste andelen depresjon og selvmord i tenårene, særlig blant urfolksungdom. </w:t>
      </w:r>
      <w:r>
        <w:rPr>
          <w:rFonts w:eastAsia="Calibri"/>
          <w:sz w:val="24"/>
          <w:szCs w:val="24"/>
        </w:rPr>
        <w:t>Behovet for å gi et godt utdanningstilbud til urfolk og minoriteter er derfor stort.</w:t>
      </w:r>
    </w:p>
    <w:p w:rsidR="00A41214" w:rsidRPr="00F76F82" w:rsidRDefault="00A41214" w:rsidP="00A41214">
      <w:pPr>
        <w:pStyle w:val="Standard"/>
        <w:rPr>
          <w:b/>
          <w:sz w:val="24"/>
          <w:szCs w:val="24"/>
        </w:rPr>
      </w:pPr>
      <w:r w:rsidRPr="00F76F82">
        <w:rPr>
          <w:b/>
          <w:sz w:val="24"/>
          <w:szCs w:val="24"/>
        </w:rPr>
        <w:t>Tydeligere prioriteringer for Norges innsats for urfolksutdannelse</w:t>
      </w:r>
    </w:p>
    <w:p w:rsidR="00A41214" w:rsidRPr="00051D4C" w:rsidRDefault="00A41214" w:rsidP="00A41214">
      <w:pPr>
        <w:pStyle w:val="Standard"/>
        <w:rPr>
          <w:sz w:val="24"/>
          <w:szCs w:val="24"/>
        </w:rPr>
      </w:pPr>
      <w:r w:rsidRPr="00051D4C">
        <w:rPr>
          <w:sz w:val="24"/>
          <w:szCs w:val="24"/>
        </w:rPr>
        <w:t xml:space="preserve">Stortingsmeldingen har kun et lite avsnitt om urfolk og </w:t>
      </w:r>
      <w:r>
        <w:rPr>
          <w:sz w:val="24"/>
          <w:szCs w:val="24"/>
        </w:rPr>
        <w:t>etniske minoriteter. I</w:t>
      </w:r>
      <w:r w:rsidRPr="00051D4C">
        <w:rPr>
          <w:sz w:val="24"/>
          <w:szCs w:val="24"/>
        </w:rPr>
        <w:t xml:space="preserve"> kontrast</w:t>
      </w:r>
      <w:r>
        <w:rPr>
          <w:sz w:val="24"/>
          <w:szCs w:val="24"/>
        </w:rPr>
        <w:t xml:space="preserve"> til</w:t>
      </w:r>
      <w:r w:rsidRPr="00051D4C">
        <w:rPr>
          <w:sz w:val="24"/>
          <w:szCs w:val="24"/>
        </w:rPr>
        <w:t xml:space="preserve"> de avsnitt som handler om andre sårbare grupper – slik som jenter og barn i konfliktområder – sies det ingenting om hvordan man sk</w:t>
      </w:r>
      <w:r>
        <w:rPr>
          <w:sz w:val="24"/>
          <w:szCs w:val="24"/>
        </w:rPr>
        <w:t xml:space="preserve">al nå disse gruppene. Meldingen har fokus på at språk og kulturelt tilpasset utdanning er viktig når man snakker om utdanning for urfolk, men går ikke videre til å snakke om hvordan, eller gjennom hvilke kanaler, Norge skal jobbe for å sørge for at urfolk får den type utdannelse de har rettigheter til gjennom blant annet ILO konvensjon 169 om Urfolk og Stammefolk og FNs Urfolkserklæring.  </w:t>
      </w:r>
    </w:p>
    <w:p w:rsidR="00A41214" w:rsidRDefault="00A41214" w:rsidP="00A41214">
      <w:pPr>
        <w:tabs>
          <w:tab w:val="left" w:pos="1134"/>
        </w:tabs>
        <w:spacing w:line="276" w:lineRule="auto"/>
        <w:rPr>
          <w:rFonts w:ascii="Arial" w:hAnsi="Arial" w:cs="Arial"/>
        </w:rPr>
      </w:pPr>
      <w:r w:rsidRPr="00262A93">
        <w:rPr>
          <w:rFonts w:ascii="Arial" w:hAnsi="Arial" w:cs="Arial"/>
        </w:rPr>
        <w:t xml:space="preserve">I mange land og sammenhenger er utdanning svært sensitivt politisk, og et sterkt maktmiddel overfor urfolk og andre minoriteter. Regnskogfondet har sett de </w:t>
      </w:r>
      <w:r>
        <w:rPr>
          <w:rFonts w:ascii="Arial" w:hAnsi="Arial" w:cs="Arial"/>
        </w:rPr>
        <w:t xml:space="preserve">negative </w:t>
      </w:r>
      <w:r w:rsidRPr="00262A93">
        <w:rPr>
          <w:rFonts w:ascii="Arial" w:hAnsi="Arial" w:cs="Arial"/>
        </w:rPr>
        <w:t xml:space="preserve">konsekvensene </w:t>
      </w:r>
      <w:r>
        <w:rPr>
          <w:rFonts w:ascii="Arial" w:hAnsi="Arial" w:cs="Arial"/>
        </w:rPr>
        <w:t xml:space="preserve">det kan ha dersom urfolk og minoriteter utelukkende får en </w:t>
      </w:r>
      <w:r>
        <w:rPr>
          <w:rFonts w:ascii="Arial" w:hAnsi="Arial" w:cs="Arial"/>
        </w:rPr>
        <w:lastRenderedPageBreak/>
        <w:t>utdanning som er tilpasset storsamfunnet og majoritetsbefolkningen, og som ikke tar hensyn til urfolks kultur og deres spesielle behov.</w:t>
      </w:r>
    </w:p>
    <w:p w:rsidR="00A41214" w:rsidRDefault="00A41214" w:rsidP="00A41214">
      <w:pPr>
        <w:tabs>
          <w:tab w:val="left" w:pos="1134"/>
        </w:tabs>
        <w:spacing w:line="276" w:lineRule="auto"/>
        <w:rPr>
          <w:rFonts w:ascii="Arial" w:hAnsi="Arial" w:cs="Arial"/>
        </w:rPr>
      </w:pPr>
    </w:p>
    <w:p w:rsidR="00A41214" w:rsidRDefault="00A41214" w:rsidP="00A41214">
      <w:pPr>
        <w:tabs>
          <w:tab w:val="left" w:pos="1134"/>
        </w:tabs>
        <w:spacing w:line="276" w:lineRule="auto"/>
        <w:rPr>
          <w:rFonts w:ascii="Arial" w:hAnsi="Arial" w:cs="Arial"/>
        </w:rPr>
      </w:pPr>
      <w:r>
        <w:rPr>
          <w:rFonts w:ascii="Arial" w:hAnsi="Arial" w:cs="Arial"/>
        </w:rPr>
        <w:t>Samtidig vet vi gjennom egen og andres erfaring at kulturelt tilpasset utdanning er avgjørende for å styrke urfolks identitet og øke deres sjanser til å kombinere sin kultur og tradisjoner med de muligheter og utfordringer de står ovenfor i møtet med den moderne verden. En slik utdanning må ta hensyn til urfolks språk, ulike tradisjoner og at de ofte har en livsstil som er nært knyttet til naturen. Denne tilknytningen til naturen gjør at</w:t>
      </w:r>
      <w:r w:rsidRPr="00C52A2A">
        <w:rPr>
          <w:rFonts w:ascii="Arial" w:hAnsi="Arial" w:cs="Arial"/>
        </w:rPr>
        <w:t xml:space="preserve"> </w:t>
      </w:r>
      <w:r>
        <w:rPr>
          <w:rFonts w:ascii="Arial" w:hAnsi="Arial" w:cs="Arial"/>
        </w:rPr>
        <w:t>urfolk sitter på viktige</w:t>
      </w:r>
      <w:r w:rsidRPr="00C52A2A">
        <w:rPr>
          <w:rFonts w:ascii="Arial" w:hAnsi="Arial" w:cs="Arial"/>
        </w:rPr>
        <w:t xml:space="preserve"> kunnskaper</w:t>
      </w:r>
      <w:r>
        <w:rPr>
          <w:rFonts w:ascii="Arial" w:hAnsi="Arial" w:cs="Arial"/>
        </w:rPr>
        <w:t xml:space="preserve"> o</w:t>
      </w:r>
      <w:r w:rsidRPr="00C52A2A">
        <w:rPr>
          <w:rFonts w:ascii="Arial" w:hAnsi="Arial" w:cs="Arial"/>
        </w:rPr>
        <w:t>m arter av dyr og planter, om deres verdi som mat og medisiner og om samspill mellom menneske og</w:t>
      </w:r>
      <w:r>
        <w:rPr>
          <w:rFonts w:ascii="Arial" w:hAnsi="Arial" w:cs="Arial"/>
        </w:rPr>
        <w:t xml:space="preserve"> natur. Det har derfor også </w:t>
      </w:r>
      <w:r w:rsidRPr="00C52A2A">
        <w:rPr>
          <w:rFonts w:ascii="Arial" w:hAnsi="Arial" w:cs="Arial"/>
        </w:rPr>
        <w:t>stor verdi for menneskeheten at denne kunnskapen kommer til syne</w:t>
      </w:r>
      <w:r>
        <w:rPr>
          <w:rFonts w:ascii="Arial" w:hAnsi="Arial" w:cs="Arial"/>
        </w:rPr>
        <w:t>,</w:t>
      </w:r>
      <w:r w:rsidRPr="00C52A2A">
        <w:rPr>
          <w:rFonts w:ascii="Arial" w:hAnsi="Arial" w:cs="Arial"/>
        </w:rPr>
        <w:t xml:space="preserve"> og blir dokumentert og bevart.</w:t>
      </w:r>
    </w:p>
    <w:p w:rsidR="00A41214" w:rsidRDefault="00A41214" w:rsidP="00A41214">
      <w:pPr>
        <w:tabs>
          <w:tab w:val="left" w:pos="1134"/>
        </w:tabs>
        <w:spacing w:line="276" w:lineRule="auto"/>
        <w:rPr>
          <w:rFonts w:ascii="Arial" w:hAnsi="Arial" w:cs="Arial"/>
        </w:rPr>
      </w:pPr>
    </w:p>
    <w:p w:rsidR="00A41214" w:rsidRDefault="00A41214" w:rsidP="00A41214">
      <w:pPr>
        <w:tabs>
          <w:tab w:val="left" w:pos="1134"/>
        </w:tabs>
        <w:spacing w:line="276" w:lineRule="auto"/>
        <w:rPr>
          <w:rFonts w:ascii="Arial" w:hAnsi="Arial" w:cs="Arial"/>
        </w:rPr>
      </w:pPr>
      <w:r>
        <w:rPr>
          <w:rFonts w:ascii="Arial" w:hAnsi="Arial" w:cs="Arial"/>
        </w:rPr>
        <w:t>Kulturelt tilpasset utdanning er nødvendig for å oppfylle de internasjonalt anerkjente rettighetene til urfolk. Dette feltet får svært knapp omtale i meldingen, til tross for at denne målgruppen både har et stort behov for utdanning og at konsekvensene ved feil innretning kan være alvorlige. Regnskogfondet mener derfor det er viktig at Norges innsats for utdanning omfatter kulturelt tilpasset utdanning for urfolk og etniske minoriteter, og at innsatsen er gjennomtenkt og har klare prioriteringer omkring hvilke kanaler og virkemidler man skal ta i bruk. Meldingen gir ikke gode svar på dette.</w:t>
      </w:r>
    </w:p>
    <w:p w:rsidR="00A41214" w:rsidRDefault="00A41214" w:rsidP="00A41214">
      <w:pPr>
        <w:tabs>
          <w:tab w:val="left" w:pos="1134"/>
        </w:tabs>
        <w:spacing w:line="276" w:lineRule="auto"/>
        <w:rPr>
          <w:rFonts w:ascii="Arial" w:hAnsi="Arial" w:cs="Arial"/>
        </w:rPr>
      </w:pPr>
    </w:p>
    <w:p w:rsidR="00A41214" w:rsidRPr="00E31E9C" w:rsidRDefault="00A41214" w:rsidP="00A41214">
      <w:pPr>
        <w:tabs>
          <w:tab w:val="left" w:pos="1134"/>
        </w:tabs>
        <w:spacing w:line="276" w:lineRule="auto"/>
        <w:rPr>
          <w:rFonts w:ascii="Arial" w:hAnsi="Arial" w:cs="Arial"/>
          <w:i/>
        </w:rPr>
      </w:pPr>
      <w:r w:rsidRPr="00E31E9C">
        <w:rPr>
          <w:rFonts w:ascii="Arial" w:hAnsi="Arial" w:cs="Arial"/>
          <w:i/>
        </w:rPr>
        <w:t xml:space="preserve">Stortinget må </w:t>
      </w:r>
      <w:r>
        <w:rPr>
          <w:rFonts w:ascii="Arial" w:hAnsi="Arial" w:cs="Arial"/>
          <w:i/>
        </w:rPr>
        <w:t xml:space="preserve">presisere at </w:t>
      </w:r>
      <w:r w:rsidRPr="00E31E9C">
        <w:rPr>
          <w:rFonts w:ascii="Arial" w:hAnsi="Arial" w:cs="Arial"/>
          <w:i/>
        </w:rPr>
        <w:t xml:space="preserve">språklig og kulturelt tilpasset utdanning </w:t>
      </w:r>
      <w:r>
        <w:rPr>
          <w:rFonts w:ascii="Arial" w:hAnsi="Arial" w:cs="Arial"/>
          <w:i/>
        </w:rPr>
        <w:t xml:space="preserve">er avgjørende </w:t>
      </w:r>
      <w:r w:rsidRPr="00E31E9C">
        <w:rPr>
          <w:rFonts w:ascii="Arial" w:hAnsi="Arial" w:cs="Arial"/>
          <w:i/>
        </w:rPr>
        <w:t>for urfolk</w:t>
      </w:r>
      <w:r>
        <w:rPr>
          <w:rFonts w:ascii="Arial" w:hAnsi="Arial" w:cs="Arial"/>
          <w:i/>
        </w:rPr>
        <w:t xml:space="preserve">, og </w:t>
      </w:r>
      <w:r w:rsidRPr="00E31E9C">
        <w:rPr>
          <w:rFonts w:ascii="Arial" w:hAnsi="Arial" w:cs="Arial"/>
          <w:i/>
        </w:rPr>
        <w:t xml:space="preserve">be Utenriksdepartementet om å utarbeide prioriteringer for hvilke kanaler og metoder Norge skal bruke </w:t>
      </w:r>
      <w:r>
        <w:rPr>
          <w:rFonts w:ascii="Arial" w:hAnsi="Arial" w:cs="Arial"/>
          <w:i/>
        </w:rPr>
        <w:t>i dette arbeidet</w:t>
      </w:r>
      <w:r w:rsidRPr="00E31E9C">
        <w:rPr>
          <w:rFonts w:ascii="Arial" w:hAnsi="Arial" w:cs="Arial"/>
          <w:i/>
        </w:rPr>
        <w:t>.</w:t>
      </w:r>
    </w:p>
    <w:p w:rsidR="00A41214" w:rsidRDefault="00A41214" w:rsidP="00A41214">
      <w:pPr>
        <w:tabs>
          <w:tab w:val="left" w:pos="1134"/>
        </w:tabs>
        <w:spacing w:line="276" w:lineRule="auto"/>
        <w:rPr>
          <w:rFonts w:ascii="Arial" w:hAnsi="Arial" w:cs="Arial"/>
        </w:rPr>
      </w:pPr>
    </w:p>
    <w:p w:rsidR="00A41214" w:rsidRDefault="00A41214" w:rsidP="00A41214">
      <w:pPr>
        <w:tabs>
          <w:tab w:val="left" w:pos="1134"/>
        </w:tabs>
        <w:spacing w:line="276" w:lineRule="auto"/>
        <w:rPr>
          <w:rFonts w:ascii="Arial" w:hAnsi="Arial" w:cs="Arial"/>
        </w:rPr>
      </w:pPr>
    </w:p>
    <w:p w:rsidR="00A41214" w:rsidRDefault="00A41214" w:rsidP="00A41214">
      <w:pPr>
        <w:tabs>
          <w:tab w:val="left" w:pos="1134"/>
        </w:tabs>
        <w:spacing w:line="276" w:lineRule="auto"/>
        <w:rPr>
          <w:rFonts w:ascii="Arial" w:hAnsi="Arial" w:cs="Arial"/>
        </w:rPr>
      </w:pPr>
    </w:p>
    <w:p w:rsidR="00A41214" w:rsidRPr="00613FC1" w:rsidRDefault="00A41214" w:rsidP="00A41214"/>
    <w:p w:rsidR="00DB7B73" w:rsidRPr="00A41214" w:rsidRDefault="00DB7B73" w:rsidP="00A41214"/>
    <w:sectPr w:rsidR="00DB7B73" w:rsidRPr="00A41214" w:rsidSect="0006555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0D3" w:rsidRDefault="00BE40D3" w:rsidP="007D7700">
      <w:r>
        <w:separator/>
      </w:r>
    </w:p>
  </w:endnote>
  <w:endnote w:type="continuationSeparator" w:id="0">
    <w:p w:rsidR="00BE40D3" w:rsidRDefault="00BE40D3" w:rsidP="007D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Droid Sans">
    <w:charset w:val="00"/>
    <w:family w:val="auto"/>
    <w:pitch w:val="variable"/>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0D3" w:rsidRDefault="00BE40D3" w:rsidP="007D7700">
      <w:r>
        <w:separator/>
      </w:r>
    </w:p>
  </w:footnote>
  <w:footnote w:type="continuationSeparator" w:id="0">
    <w:p w:rsidR="00BE40D3" w:rsidRDefault="00BE40D3" w:rsidP="007D7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644DD"/>
    <w:multiLevelType w:val="hybridMultilevel"/>
    <w:tmpl w:val="9362C1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88"/>
    <w:rsid w:val="00033CBF"/>
    <w:rsid w:val="00065550"/>
    <w:rsid w:val="001C445F"/>
    <w:rsid w:val="00213178"/>
    <w:rsid w:val="002E26BA"/>
    <w:rsid w:val="00327688"/>
    <w:rsid w:val="00433DF8"/>
    <w:rsid w:val="00481A7D"/>
    <w:rsid w:val="00491553"/>
    <w:rsid w:val="00613FC1"/>
    <w:rsid w:val="007329E8"/>
    <w:rsid w:val="00743C34"/>
    <w:rsid w:val="007D7700"/>
    <w:rsid w:val="007F2115"/>
    <w:rsid w:val="008162BE"/>
    <w:rsid w:val="00821F38"/>
    <w:rsid w:val="009C60EF"/>
    <w:rsid w:val="00A41214"/>
    <w:rsid w:val="00AB706C"/>
    <w:rsid w:val="00AC38BE"/>
    <w:rsid w:val="00B4585C"/>
    <w:rsid w:val="00BD4219"/>
    <w:rsid w:val="00BE40D3"/>
    <w:rsid w:val="00BF505D"/>
    <w:rsid w:val="00C130C0"/>
    <w:rsid w:val="00D47B37"/>
    <w:rsid w:val="00D97AF9"/>
    <w:rsid w:val="00DB7B73"/>
    <w:rsid w:val="00DE5DF2"/>
    <w:rsid w:val="00E21088"/>
    <w:rsid w:val="00E4649C"/>
    <w:rsid w:val="00F256DC"/>
    <w:rsid w:val="00F6505F"/>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b-N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b-N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64A41-4E1A-4FDF-8AE3-6CA59C5AB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A0AC742D</Template>
  <TotalTime>0</TotalTime>
  <Pages>2</Pages>
  <Words>597</Words>
  <Characters>3165</Characters>
  <Application>Microsoft Office Word</Application>
  <DocSecurity>0</DocSecurity>
  <Lines>26</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dm-byrået kr.halvorsen as</Company>
  <LinksUpToDate>false</LinksUpToDate>
  <CharactersWithSpaces>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Kristin Ulleberg</dc:creator>
  <cp:lastModifiedBy>Brita Ingebrigtsen</cp:lastModifiedBy>
  <cp:revision>2</cp:revision>
  <cp:lastPrinted>2014-03-18T13:20:00Z</cp:lastPrinted>
  <dcterms:created xsi:type="dcterms:W3CDTF">2015-06-30T11:50:00Z</dcterms:created>
  <dcterms:modified xsi:type="dcterms:W3CDTF">2015-06-30T11:50:00Z</dcterms:modified>
</cp:coreProperties>
</file>